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70E7F" w14:textId="46079C44" w:rsidR="00E04121" w:rsidRPr="00E04121" w:rsidRDefault="00E04121" w:rsidP="00E04121">
      <w:pPr>
        <w:spacing w:before="240"/>
        <w:jc w:val="left"/>
        <w:rPr>
          <w:rFonts w:ascii="Helvetica" w:hAnsi="Helvetica" w:cs="Calibri"/>
          <w:b/>
          <w:color w:val="000000" w:themeColor="text1"/>
          <w:sz w:val="32"/>
          <w:szCs w:val="32"/>
        </w:rPr>
      </w:pPr>
      <w:r w:rsidRPr="00E04121">
        <w:rPr>
          <w:rFonts w:ascii="Helvetica" w:hAnsi="Helvetica" w:cs="Calibri"/>
          <w:b/>
          <w:color w:val="000000" w:themeColor="text1"/>
          <w:sz w:val="32"/>
          <w:szCs w:val="32"/>
        </w:rPr>
        <w:t>Video/Audio Recording &amp; Media Agreement</w:t>
      </w:r>
    </w:p>
    <w:p w14:paraId="2F90A466" w14:textId="2BAEEBD8" w:rsidR="005726AA" w:rsidRPr="00E04121" w:rsidRDefault="005726AA" w:rsidP="00E04121">
      <w:pPr>
        <w:spacing w:before="240"/>
        <w:jc w:val="left"/>
        <w:rPr>
          <w:rFonts w:ascii="Helvetica" w:hAnsi="Helvetica" w:cs="Calibri"/>
          <w:b/>
          <w:color w:val="000000" w:themeColor="text1"/>
        </w:rPr>
      </w:pPr>
      <w:r w:rsidRPr="00E04121">
        <w:rPr>
          <w:rFonts w:ascii="Helvetica" w:hAnsi="Helvetica" w:cs="Calibri"/>
          <w:b/>
          <w:color w:val="000000" w:themeColor="text1"/>
        </w:rPr>
        <w:t xml:space="preserve">Between </w:t>
      </w:r>
      <w:r w:rsidRPr="00E04121">
        <w:rPr>
          <w:rFonts w:ascii="Helvetica" w:hAnsi="Helvetica" w:cs="Calibri"/>
          <w:b/>
          <w:noProof/>
          <w:color w:val="000000" w:themeColor="text1"/>
        </w:rPr>
        <w:t xml:space="preserve">{{{Company Name}}} </w:t>
      </w:r>
      <w:r w:rsidRPr="00E04121">
        <w:rPr>
          <w:rFonts w:ascii="Helvetica" w:hAnsi="Helvetica" w:cs="Calibri"/>
          <w:b/>
          <w:color w:val="000000" w:themeColor="text1"/>
        </w:rPr>
        <w:t xml:space="preserve">(Customer) and </w:t>
      </w:r>
      <w:r w:rsidRPr="00E04121">
        <w:rPr>
          <w:rFonts w:ascii="Helvetica" w:hAnsi="Helvetica" w:cs="Calibri"/>
          <w:b/>
          <w:noProof/>
          <w:color w:val="000000" w:themeColor="text1"/>
        </w:rPr>
        <w:t>Risha Grant</w:t>
      </w:r>
      <w:r w:rsidRPr="00E04121">
        <w:rPr>
          <w:rFonts w:ascii="Helvetica" w:hAnsi="Helvetica" w:cs="Calibri"/>
          <w:b/>
          <w:color w:val="000000" w:themeColor="text1"/>
        </w:rPr>
        <w:t xml:space="preserve"> (Speaker)</w:t>
      </w:r>
    </w:p>
    <w:p w14:paraId="1B554C31" w14:textId="77777777" w:rsidR="005726AA" w:rsidRPr="00E04121" w:rsidRDefault="005726AA" w:rsidP="005726AA">
      <w:pPr>
        <w:rPr>
          <w:rFonts w:ascii="Helvetica" w:hAnsi="Helvetica" w:cs="Calibri"/>
          <w:color w:val="000000" w:themeColor="text1"/>
        </w:rPr>
      </w:pPr>
      <w:r w:rsidRPr="00E04121">
        <w:rPr>
          <w:rFonts w:ascii="Helvetica" w:hAnsi="Helvetica" w:cs="Calibri"/>
          <w:color w:val="000000" w:themeColor="text1"/>
        </w:rPr>
        <w:t xml:space="preserve">With regards to the presentation for {{{Company Name}}} in </w:t>
      </w:r>
      <w:r w:rsidRPr="00E04121">
        <w:rPr>
          <w:rFonts w:ascii="Helvetica" w:hAnsi="Helvetica" w:cs="Calibri"/>
          <w:noProof/>
          <w:color w:val="000000" w:themeColor="text1"/>
        </w:rPr>
        <w:t xml:space="preserve">{{{City}}} </w:t>
      </w:r>
      <w:r w:rsidRPr="00E04121">
        <w:rPr>
          <w:rFonts w:ascii="Helvetica" w:hAnsi="Helvetica" w:cs="Calibri"/>
          <w:color w:val="000000" w:themeColor="text1"/>
        </w:rPr>
        <w:t xml:space="preserve">on {{{Date}}}, </w:t>
      </w:r>
      <w:r w:rsidRPr="00E04121">
        <w:rPr>
          <w:rFonts w:ascii="Helvetica" w:hAnsi="Helvetica" w:cs="Calibri"/>
          <w:noProof/>
          <w:color w:val="000000" w:themeColor="text1"/>
        </w:rPr>
        <w:t>Risha Grant</w:t>
      </w:r>
      <w:r w:rsidRPr="00E04121">
        <w:rPr>
          <w:rFonts w:ascii="Helvetica" w:hAnsi="Helvetica" w:cs="Calibri"/>
          <w:color w:val="000000" w:themeColor="text1"/>
        </w:rPr>
        <w:t xml:space="preserve"> hereby approves video and/or audio recording and/or photography of the presentation as outlined below:</w:t>
      </w:r>
    </w:p>
    <w:p w14:paraId="3258A64E" w14:textId="77777777" w:rsidR="005726AA" w:rsidRPr="00E04121" w:rsidRDefault="005726AA" w:rsidP="005726AA">
      <w:pPr>
        <w:pStyle w:val="NoSpacing"/>
        <w:numPr>
          <w:ilvl w:val="0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Promotional Permission: Speaker hereby approves use of her name, photograph, biographical data, session description and/or promotional video clip for promotion of the Speaker via print and online publications.</w:t>
      </w:r>
    </w:p>
    <w:p w14:paraId="0DF0C226" w14:textId="77777777" w:rsidR="005726AA" w:rsidRPr="00E04121" w:rsidRDefault="005726AA" w:rsidP="005726AA">
      <w:pPr>
        <w:pStyle w:val="NoSpacing"/>
        <w:numPr>
          <w:ilvl w:val="1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Above items can also be placed on Customer’s website and/or be distributed to the media.</w:t>
      </w:r>
    </w:p>
    <w:p w14:paraId="6854EE0A" w14:textId="77777777" w:rsidR="005726AA" w:rsidRPr="00E04121" w:rsidRDefault="005726AA" w:rsidP="005726AA">
      <w:pPr>
        <w:pStyle w:val="NoSpacing"/>
        <w:numPr>
          <w:ilvl w:val="0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Live Streaming: Speaker gives her permission for real-time live streaming of the presentation in the members-only, password-protected portion of the Customer’s website.</w:t>
      </w:r>
    </w:p>
    <w:p w14:paraId="1D3CE55A" w14:textId="77777777" w:rsidR="005726AA" w:rsidRPr="00E04121" w:rsidRDefault="005726AA" w:rsidP="005726AA">
      <w:pPr>
        <w:pStyle w:val="NoSpacing"/>
        <w:numPr>
          <w:ilvl w:val="0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Highlight Reel: Additional approval is provided for including excerpts of the Speaker’s presentation in a highlight reel to be shown at future events and/or placed on Customer’s website.</w:t>
      </w:r>
    </w:p>
    <w:p w14:paraId="443780DE" w14:textId="77777777" w:rsidR="005726AA" w:rsidRPr="00E04121" w:rsidRDefault="005726AA" w:rsidP="005726AA">
      <w:pPr>
        <w:pStyle w:val="NoSpacing"/>
        <w:numPr>
          <w:ilvl w:val="1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Such highlight reel can include up to two (2) continuous minutes of Speaker’s presentation.</w:t>
      </w:r>
    </w:p>
    <w:p w14:paraId="20578FF4" w14:textId="77777777" w:rsidR="005726AA" w:rsidRPr="00E04121" w:rsidRDefault="005726AA" w:rsidP="005726AA">
      <w:pPr>
        <w:pStyle w:val="NoSpacing"/>
        <w:numPr>
          <w:ilvl w:val="0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Speaker’s Copy: Customer will provide a copy of photographs taken by the event photographer as well as a copy of the video and/or audio recording to the Speaker.</w:t>
      </w:r>
    </w:p>
    <w:p w14:paraId="5A3A4C2C" w14:textId="77777777" w:rsidR="005726AA" w:rsidRPr="00E04121" w:rsidRDefault="005726AA" w:rsidP="005726AA">
      <w:pPr>
        <w:pStyle w:val="NoSpacing"/>
        <w:numPr>
          <w:ilvl w:val="1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Such copy will be provided via digital download and/or a full resolution DVD master of the presentation, as follows:</w:t>
      </w:r>
    </w:p>
    <w:p w14:paraId="0989073C" w14:textId="77777777" w:rsidR="005726AA" w:rsidRPr="00E04121" w:rsidRDefault="005726AA" w:rsidP="005726AA">
      <w:pPr>
        <w:pStyle w:val="NoSpacing"/>
        <w:numPr>
          <w:ilvl w:val="1"/>
          <w:numId w:val="26"/>
        </w:numPr>
        <w:ind w:left="1980" w:hanging="180"/>
        <w:rPr>
          <w:rFonts w:ascii="Helvetica" w:hAnsi="Helvetica"/>
        </w:rPr>
      </w:pPr>
      <w:r w:rsidRPr="00E04121">
        <w:rPr>
          <w:rFonts w:ascii="Helvetica" w:hAnsi="Helvetica"/>
        </w:rPr>
        <w:t>One un-edited version will be provided per camera.</w:t>
      </w:r>
    </w:p>
    <w:p w14:paraId="68E734B4" w14:textId="288B2963" w:rsidR="005726AA" w:rsidRPr="00E04121" w:rsidRDefault="005726AA" w:rsidP="005726AA">
      <w:pPr>
        <w:pStyle w:val="NoSpacing"/>
        <w:numPr>
          <w:ilvl w:val="1"/>
          <w:numId w:val="26"/>
        </w:numPr>
        <w:ind w:left="1980" w:hanging="180"/>
        <w:rPr>
          <w:rFonts w:ascii="Helvetica" w:hAnsi="Helvetica"/>
        </w:rPr>
      </w:pPr>
      <w:r w:rsidRPr="00E04121">
        <w:rPr>
          <w:rFonts w:ascii="Helvetica" w:hAnsi="Helvetica"/>
        </w:rPr>
        <w:t>If a separate camera is shooting the audience, the Speaker will receive a copy of that B-roll as well.</w:t>
      </w:r>
    </w:p>
    <w:p w14:paraId="08DDC82B" w14:textId="77777777" w:rsidR="005726AA" w:rsidRPr="00E04121" w:rsidRDefault="005726AA" w:rsidP="005726AA">
      <w:pPr>
        <w:pStyle w:val="NoSpacing"/>
        <w:numPr>
          <w:ilvl w:val="0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Any reproduction or duplication of the video and/or audio recording and/or photography of the presentation, over &amp; above what is here outlined, will not be done without written approval.</w:t>
      </w:r>
    </w:p>
    <w:p w14:paraId="3F54C6E1" w14:textId="77777777" w:rsidR="005726AA" w:rsidRPr="00E04121" w:rsidRDefault="005726AA" w:rsidP="005726AA">
      <w:pPr>
        <w:pStyle w:val="NoSpacing"/>
        <w:numPr>
          <w:ilvl w:val="0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Any images (photographic, video or digital), used by the Speaker in her presentation, are the property of the photographer.</w:t>
      </w:r>
    </w:p>
    <w:p w14:paraId="5982239D" w14:textId="6277A5F4" w:rsidR="00F22CDC" w:rsidRPr="00E04121" w:rsidRDefault="005726AA" w:rsidP="00E04121">
      <w:pPr>
        <w:pStyle w:val="NoSpacing"/>
        <w:numPr>
          <w:ilvl w:val="1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Use of any such images by the Customer will require prior written approval.</w:t>
      </w:r>
    </w:p>
    <w:p w14:paraId="6CA7B593" w14:textId="77777777" w:rsidR="005726AA" w:rsidRPr="00E04121" w:rsidRDefault="005726AA" w:rsidP="005726AA">
      <w:pPr>
        <w:pStyle w:val="NoSpacing"/>
        <w:numPr>
          <w:ilvl w:val="0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Archival Use: Speaker gives permission for the presentation to be video and/or audio recorded.</w:t>
      </w:r>
    </w:p>
    <w:p w14:paraId="78EDC441" w14:textId="77777777" w:rsidR="005726AA" w:rsidRPr="00E04121" w:rsidRDefault="005726AA" w:rsidP="005726AA">
      <w:pPr>
        <w:pStyle w:val="NoSpacing"/>
        <w:numPr>
          <w:ilvl w:val="1"/>
          <w:numId w:val="25"/>
        </w:numPr>
        <w:rPr>
          <w:rFonts w:ascii="Helvetica" w:hAnsi="Helvetica"/>
        </w:rPr>
      </w:pPr>
      <w:r w:rsidRPr="00E04121">
        <w:rPr>
          <w:rFonts w:ascii="Helvetica" w:hAnsi="Helvetica"/>
        </w:rPr>
        <w:t>Such approval is provided for archival use by the Customer.</w:t>
      </w:r>
    </w:p>
    <w:p w14:paraId="576D09BE" w14:textId="2B7F6B69" w:rsidR="00F22CDC" w:rsidRPr="00E04121" w:rsidRDefault="005726AA" w:rsidP="005726AA">
      <w:pPr>
        <w:pStyle w:val="NoSpacing"/>
        <w:numPr>
          <w:ilvl w:val="1"/>
          <w:numId w:val="25"/>
        </w:numPr>
        <w:rPr>
          <w:rFonts w:ascii="Helvetica" w:hAnsi="Helvetica"/>
          <w:u w:val="single"/>
        </w:rPr>
      </w:pPr>
      <w:r w:rsidRPr="00E04121">
        <w:rPr>
          <w:rFonts w:ascii="Helvetica" w:hAnsi="Helvetica"/>
        </w:rPr>
        <w:t xml:space="preserve">Speaker agrees to the presentation appearing in the members-only password protected portion of the Customer’s website, for a period of </w:t>
      </w:r>
      <w:r w:rsidR="00C42C64" w:rsidRPr="00E04121">
        <w:rPr>
          <w:rFonts w:ascii="Helvetica" w:hAnsi="Helvetica"/>
        </w:rPr>
        <w:t>ninety (90) days</w:t>
      </w:r>
      <w:r w:rsidRPr="00E04121">
        <w:rPr>
          <w:rFonts w:ascii="Helvetica" w:hAnsi="Helvetica"/>
        </w:rPr>
        <w:t>.</w:t>
      </w:r>
    </w:p>
    <w:p w14:paraId="424B5CA1" w14:textId="77777777" w:rsidR="005726AA" w:rsidRPr="00E04121" w:rsidRDefault="005726AA" w:rsidP="005726AA">
      <w:pPr>
        <w:pStyle w:val="NoSpacing"/>
        <w:rPr>
          <w:rFonts w:ascii="Helvetica" w:hAnsi="Helvetica"/>
        </w:rPr>
      </w:pPr>
    </w:p>
    <w:p w14:paraId="602D60EE" w14:textId="232674FE" w:rsidR="005726AA" w:rsidRDefault="005726AA" w:rsidP="005726AA">
      <w:pPr>
        <w:pStyle w:val="NoSpacing"/>
        <w:rPr>
          <w:rFonts w:ascii="Helvetica" w:hAnsi="Helvetica"/>
          <w:u w:val="single"/>
        </w:rPr>
      </w:pPr>
    </w:p>
    <w:p w14:paraId="1562FF34" w14:textId="77777777" w:rsidR="00E04121" w:rsidRPr="00E04121" w:rsidRDefault="00E04121" w:rsidP="005726AA">
      <w:pPr>
        <w:pStyle w:val="NoSpacing"/>
        <w:rPr>
          <w:rFonts w:ascii="Helvetica" w:hAnsi="Helvetica"/>
          <w:u w:val="single"/>
        </w:rPr>
      </w:pPr>
    </w:p>
    <w:p w14:paraId="47EC7F80" w14:textId="77777777" w:rsidR="005726AA" w:rsidRPr="00E04121" w:rsidRDefault="005726AA" w:rsidP="005726AA">
      <w:pPr>
        <w:pStyle w:val="NoSpacing"/>
        <w:rPr>
          <w:rFonts w:ascii="Helvetica" w:hAnsi="Helvetica" w:cs="Calibri"/>
          <w:color w:val="000000" w:themeColor="text1"/>
          <w:u w:val="single"/>
        </w:rPr>
      </w:pPr>
      <w:r w:rsidRPr="00E04121">
        <w:rPr>
          <w:rFonts w:ascii="Helvetica" w:hAnsi="Helvetica" w:cs="Calibri"/>
          <w:color w:val="000000" w:themeColor="text1"/>
          <w:u w:val="single"/>
        </w:rPr>
        <w:t>____________</w:t>
      </w:r>
      <w:r w:rsidRPr="00E04121">
        <w:rPr>
          <w:rFonts w:ascii="Helvetica" w:hAnsi="Helvetica" w:cs="Calibri"/>
          <w:color w:val="000000" w:themeColor="text1"/>
          <w:u w:val="single"/>
        </w:rPr>
        <w:tab/>
      </w:r>
      <w:r w:rsidRPr="00E04121">
        <w:rPr>
          <w:rFonts w:ascii="Helvetica" w:hAnsi="Helvetica" w:cs="Calibri"/>
          <w:color w:val="000000" w:themeColor="text1"/>
          <w:u w:val="single"/>
        </w:rPr>
        <w:tab/>
      </w:r>
      <w:r w:rsidRPr="00E04121">
        <w:rPr>
          <w:rFonts w:ascii="Helvetica" w:hAnsi="Helvetica" w:cs="Calibri"/>
          <w:color w:val="000000" w:themeColor="text1"/>
          <w:u w:val="single"/>
        </w:rPr>
        <w:tab/>
        <w:t>___</w:t>
      </w:r>
      <w:r w:rsidRPr="00E04121">
        <w:rPr>
          <w:rFonts w:ascii="Helvetica" w:hAnsi="Helvetica" w:cs="Calibri"/>
          <w:color w:val="000000" w:themeColor="text1"/>
        </w:rPr>
        <w:tab/>
      </w:r>
      <w:r w:rsidRPr="00E04121">
        <w:rPr>
          <w:rFonts w:ascii="Helvetica" w:hAnsi="Helvetica" w:cs="Calibri"/>
          <w:color w:val="000000" w:themeColor="text1"/>
        </w:rPr>
        <w:tab/>
      </w:r>
      <w:r w:rsidRPr="00E04121">
        <w:rPr>
          <w:rFonts w:ascii="Helvetica" w:hAnsi="Helvetica" w:cs="Calibri"/>
          <w:color w:val="000000" w:themeColor="text1"/>
        </w:rPr>
        <w:tab/>
      </w:r>
      <w:r w:rsidRPr="00E04121">
        <w:rPr>
          <w:rFonts w:ascii="Helvetica" w:hAnsi="Helvetica" w:cs="Calibri"/>
          <w:color w:val="000000" w:themeColor="text1"/>
          <w:u w:val="single"/>
        </w:rPr>
        <w:t>____________________________</w:t>
      </w:r>
      <w:r w:rsidRPr="00E04121">
        <w:rPr>
          <w:rFonts w:ascii="Helvetica" w:hAnsi="Helvetica" w:cs="Calibri"/>
          <w:color w:val="000000" w:themeColor="text1"/>
          <w:u w:val="single"/>
        </w:rPr>
        <w:tab/>
      </w:r>
    </w:p>
    <w:p w14:paraId="56E420B3" w14:textId="77777777" w:rsidR="005726AA" w:rsidRPr="00E04121" w:rsidRDefault="005726AA" w:rsidP="005726AA">
      <w:pPr>
        <w:pStyle w:val="NoSpacing"/>
        <w:rPr>
          <w:rFonts w:ascii="Helvetica" w:hAnsi="Helvetica" w:cs="Calibri"/>
        </w:rPr>
      </w:pPr>
      <w:r w:rsidRPr="00E04121">
        <w:rPr>
          <w:rFonts w:ascii="Helvetica" w:hAnsi="Helvetica" w:cs="Calibri"/>
          <w:noProof/>
          <w:color w:val="000000" w:themeColor="text1"/>
        </w:rPr>
        <w:t>Risha Grant</w:t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  <w:t>{{{Customer Name}}}</w:t>
      </w:r>
    </w:p>
    <w:p w14:paraId="16824989" w14:textId="11E539F2" w:rsidR="00E04121" w:rsidRDefault="00E04121" w:rsidP="005726AA">
      <w:pPr>
        <w:pStyle w:val="NoSpacing"/>
        <w:rPr>
          <w:rFonts w:ascii="Helvetica" w:hAnsi="Helvetica" w:cs="Calibri"/>
        </w:rPr>
      </w:pPr>
    </w:p>
    <w:p w14:paraId="21ECBA67" w14:textId="77777777" w:rsidR="00E04121" w:rsidRDefault="00E04121" w:rsidP="005726AA">
      <w:pPr>
        <w:pStyle w:val="NoSpacing"/>
        <w:rPr>
          <w:rFonts w:ascii="Helvetica" w:hAnsi="Helvetica" w:cs="Calibri"/>
        </w:rPr>
      </w:pPr>
    </w:p>
    <w:p w14:paraId="6D846B3A" w14:textId="77777777" w:rsidR="00E04121" w:rsidRPr="00E04121" w:rsidRDefault="00E04121" w:rsidP="00E04121">
      <w:pPr>
        <w:pStyle w:val="NoSpacing"/>
        <w:rPr>
          <w:rFonts w:ascii="Helvetica" w:hAnsi="Helvetica" w:cs="Calibri"/>
          <w:color w:val="000000" w:themeColor="text1"/>
          <w:u w:val="single"/>
        </w:rPr>
      </w:pPr>
      <w:r w:rsidRPr="00E04121">
        <w:rPr>
          <w:rFonts w:ascii="Helvetica" w:hAnsi="Helvetica" w:cs="Calibri"/>
          <w:color w:val="000000" w:themeColor="text1"/>
          <w:u w:val="single"/>
        </w:rPr>
        <w:t>____________</w:t>
      </w:r>
      <w:r w:rsidRPr="00E04121">
        <w:rPr>
          <w:rFonts w:ascii="Helvetica" w:hAnsi="Helvetica" w:cs="Calibri"/>
          <w:color w:val="000000" w:themeColor="text1"/>
          <w:u w:val="single"/>
        </w:rPr>
        <w:tab/>
      </w:r>
      <w:r w:rsidRPr="00E04121">
        <w:rPr>
          <w:rFonts w:ascii="Helvetica" w:hAnsi="Helvetica" w:cs="Calibri"/>
          <w:color w:val="000000" w:themeColor="text1"/>
          <w:u w:val="single"/>
        </w:rPr>
        <w:tab/>
      </w:r>
      <w:r w:rsidRPr="00E04121">
        <w:rPr>
          <w:rFonts w:ascii="Helvetica" w:hAnsi="Helvetica" w:cs="Calibri"/>
          <w:color w:val="000000" w:themeColor="text1"/>
          <w:u w:val="single"/>
        </w:rPr>
        <w:tab/>
        <w:t>___</w:t>
      </w:r>
      <w:r w:rsidRPr="00E04121">
        <w:rPr>
          <w:rFonts w:ascii="Helvetica" w:hAnsi="Helvetica" w:cs="Calibri"/>
          <w:color w:val="000000" w:themeColor="text1"/>
        </w:rPr>
        <w:tab/>
      </w:r>
      <w:r w:rsidRPr="00E04121">
        <w:rPr>
          <w:rFonts w:ascii="Helvetica" w:hAnsi="Helvetica" w:cs="Calibri"/>
          <w:color w:val="000000" w:themeColor="text1"/>
        </w:rPr>
        <w:tab/>
      </w:r>
      <w:r w:rsidRPr="00E04121">
        <w:rPr>
          <w:rFonts w:ascii="Helvetica" w:hAnsi="Helvetica" w:cs="Calibri"/>
          <w:color w:val="000000" w:themeColor="text1"/>
        </w:rPr>
        <w:tab/>
      </w:r>
      <w:r w:rsidRPr="00E04121">
        <w:rPr>
          <w:rFonts w:ascii="Helvetica" w:hAnsi="Helvetica" w:cs="Calibri"/>
          <w:color w:val="000000" w:themeColor="text1"/>
          <w:u w:val="single"/>
        </w:rPr>
        <w:t>____________________________</w:t>
      </w:r>
      <w:r w:rsidRPr="00E04121">
        <w:rPr>
          <w:rFonts w:ascii="Helvetica" w:hAnsi="Helvetica" w:cs="Calibri"/>
          <w:color w:val="000000" w:themeColor="text1"/>
          <w:u w:val="single"/>
        </w:rPr>
        <w:tab/>
      </w:r>
    </w:p>
    <w:p w14:paraId="34CD0070" w14:textId="3C83E9D9" w:rsidR="00AD7B63" w:rsidRPr="00E04121" w:rsidRDefault="00E04121" w:rsidP="00E04121">
      <w:pPr>
        <w:pStyle w:val="NoSpacing"/>
        <w:rPr>
          <w:rFonts w:ascii="Helvetica" w:hAnsi="Helvetica" w:cs="Calibri"/>
        </w:rPr>
      </w:pPr>
      <w:r>
        <w:rPr>
          <w:rFonts w:ascii="Helvetica" w:hAnsi="Helvetica" w:cs="Calibri"/>
          <w:noProof/>
          <w:color w:val="000000" w:themeColor="text1"/>
        </w:rPr>
        <w:t>Date</w:t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</w:r>
      <w:r w:rsidRPr="00E04121">
        <w:rPr>
          <w:rFonts w:ascii="Helvetica" w:hAnsi="Helvetica" w:cs="Calibri"/>
        </w:rPr>
        <w:tab/>
      </w:r>
      <w:r>
        <w:rPr>
          <w:rFonts w:ascii="Helvetica" w:hAnsi="Helvetica" w:cs="Calibri"/>
        </w:rPr>
        <w:tab/>
        <w:t>Date</w:t>
      </w:r>
    </w:p>
    <w:sectPr w:rsidR="00AD7B63" w:rsidRPr="00E04121" w:rsidSect="00E04121">
      <w:headerReference w:type="even" r:id="rId9"/>
      <w:headerReference w:type="default" r:id="rId10"/>
      <w:footerReference w:type="default" r:id="rId11"/>
      <w:footerReference w:type="first" r:id="rId12"/>
      <w:pgSz w:w="12240" w:h="15840"/>
      <w:pgMar w:top="1051" w:right="1440" w:bottom="1440" w:left="1440" w:header="720" w:footer="43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5DDE9" w14:textId="77777777" w:rsidR="00E63167" w:rsidRDefault="00E63167" w:rsidP="00CA1EA9">
      <w:pPr>
        <w:spacing w:after="0" w:line="240" w:lineRule="auto"/>
      </w:pPr>
      <w:r>
        <w:separator/>
      </w:r>
    </w:p>
  </w:endnote>
  <w:endnote w:type="continuationSeparator" w:id="0">
    <w:p w14:paraId="5E0F7CD5" w14:textId="77777777" w:rsidR="00E63167" w:rsidRDefault="00E63167" w:rsidP="00CA1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XIMO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ade Gothic LT Std">
    <w:panose1 w:val="00000500000000000000"/>
    <w:charset w:val="00"/>
    <w:family w:val="auto"/>
    <w:notTrueType/>
    <w:pitch w:val="variable"/>
    <w:sig w:usb0="800000AF" w:usb1="4000204A" w:usb2="00000000" w:usb3="00000000" w:csb0="00000001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6A224" w14:textId="5EDF20C5" w:rsidR="006607B3" w:rsidRPr="00E32A98" w:rsidRDefault="006E33BF" w:rsidP="00E32A98">
    <w:pPr>
      <w:pStyle w:val="Header"/>
      <w:ind w:firstLine="2160"/>
    </w:pPr>
    <w:r w:rsidRPr="00E32A98">
      <w:rPr>
        <w:noProof/>
      </w:rPr>
      <w:drawing>
        <wp:anchor distT="0" distB="0" distL="114300" distR="114300" simplePos="0" relativeHeight="251657728" behindDoc="0" locked="0" layoutInCell="1" allowOverlap="1" wp14:anchorId="47A03256" wp14:editId="46353E52">
          <wp:simplePos x="0" y="0"/>
          <wp:positionH relativeFrom="column">
            <wp:posOffset>1280160</wp:posOffset>
          </wp:positionH>
          <wp:positionV relativeFrom="paragraph">
            <wp:posOffset>-181157</wp:posOffset>
          </wp:positionV>
          <wp:extent cx="1522032" cy="393192"/>
          <wp:effectExtent l="0" t="0" r="2540" b="635"/>
          <wp:wrapNone/>
          <wp:docPr id="4" name="Picture 4" descr="Risha Gra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isha Grant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522032" cy="3931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history="1">
      <w:r w:rsidR="00E32A98" w:rsidRPr="00E32A98">
        <w:rPr>
          <w:rStyle w:val="Hyperlink"/>
          <w:color w:val="005CFF"/>
          <w:u w:val="none"/>
        </w:rPr>
        <w:t>Rishagrant.com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4EFA3" w14:textId="720572AE" w:rsidR="00951691" w:rsidRPr="00951691" w:rsidRDefault="005F22B0">
    <w:pPr>
      <w:pStyle w:val="Footer"/>
      <w:jc w:val="right"/>
      <w:rPr>
        <w:color w:val="FFFFFF" w:themeColor="background1"/>
      </w:rPr>
    </w:pPr>
    <w:r>
      <w:rPr>
        <w:noProof/>
        <w:color w:val="FFFFFF" w:themeColor="background1"/>
        <w:lang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60D649C" wp14:editId="2A591E0C">
              <wp:simplePos x="0" y="0"/>
              <wp:positionH relativeFrom="page">
                <wp:posOffset>-104775</wp:posOffset>
              </wp:positionH>
              <wp:positionV relativeFrom="paragraph">
                <wp:posOffset>-834390</wp:posOffset>
              </wp:positionV>
              <wp:extent cx="8258175" cy="1695450"/>
              <wp:effectExtent l="0" t="0" r="9525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8175" cy="1695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16E12D" w14:textId="3BE23EDD" w:rsidR="005F22B0" w:rsidRDefault="009B3D71">
                          <w:r>
                            <w:rPr>
                              <w:noProof/>
                              <w:lang w:eastAsia="en-US"/>
                            </w:rPr>
                            <w:drawing>
                              <wp:inline distT="0" distB="0" distL="0" distR="0" wp14:anchorId="71926578" wp14:editId="1FC912D3">
                                <wp:extent cx="7839075" cy="1706152"/>
                                <wp:effectExtent l="0" t="0" r="0" b="889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RGLLC Footer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875646" cy="171411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0D64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8.25pt;margin-top:-65.7pt;width:650.25pt;height:133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" fillcolor="white [3201]" stroked="f" strokeweight=".5pt">
              <v:textbox>
                <w:txbxContent>
                  <w:p w14:paraId="0F16E12D" w14:textId="3BE23EDD" w:rsidR="005F22B0" w:rsidRDefault="009B3D71">
                    <w:r>
                      <w:rPr>
                        <w:noProof/>
                        <w:lang w:eastAsia="en-US"/>
                      </w:rPr>
                      <w:drawing>
                        <wp:inline distT="0" distB="0" distL="0" distR="0" wp14:anchorId="71926578" wp14:editId="1FC912D3">
                          <wp:extent cx="7839075" cy="1706152"/>
                          <wp:effectExtent l="0" t="0" r="0" b="889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RGLLC Footer.jp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875646" cy="1714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6AF9FE41" w14:textId="7CDC9B4E" w:rsidR="00951691" w:rsidRDefault="00951691" w:rsidP="00C5374E">
    <w:pPr>
      <w:pStyle w:val="Footer"/>
      <w:tabs>
        <w:tab w:val="clear" w:pos="9360"/>
        <w:tab w:val="right" w:pos="90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D0825" w14:textId="77777777" w:rsidR="00E63167" w:rsidRDefault="00E63167" w:rsidP="00CA1EA9">
      <w:pPr>
        <w:spacing w:after="0" w:line="240" w:lineRule="auto"/>
      </w:pPr>
      <w:r>
        <w:separator/>
      </w:r>
    </w:p>
  </w:footnote>
  <w:footnote w:type="continuationSeparator" w:id="0">
    <w:p w14:paraId="2D06634E" w14:textId="77777777" w:rsidR="00E63167" w:rsidRDefault="00E63167" w:rsidP="00CA1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52ED2" w14:textId="4E9FB7F5" w:rsidR="00845506" w:rsidRDefault="00E63167">
    <w:pPr>
      <w:pStyle w:val="Header"/>
    </w:pPr>
    <w:r>
      <w:rPr>
        <w:noProof/>
      </w:rPr>
      <w:pict w14:anchorId="135568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53506285" o:spid="_x0000_s1025" type="#_x0000_t136" alt="" style="position:absolute;left:0;text-align:left;margin-left:0;margin-top:0;width:593.7pt;height:65.9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#a5a5a5 [2092]" stroked="f">
          <v:fill opacity=".5"/>
          <v:textpath style="font-family:&quot;Arial Black&quot;;font-size:1pt" string="INTERNAL DOC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325DC" w14:textId="77777777" w:rsidR="00767770" w:rsidRDefault="00767770" w:rsidP="00767770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80.7pt;height:136.4pt" o:bullet="t">
        <v:imagedata r:id="rId1" o:title="RG icon"/>
      </v:shape>
    </w:pict>
  </w:numPicBullet>
  <w:abstractNum w:abstractNumId="0" w15:restartNumberingAfterBreak="0">
    <w:nsid w:val="FFFFFF7C"/>
    <w:multiLevelType w:val="singleLevel"/>
    <w:tmpl w:val="BF00F1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36A81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BBA17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30A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15A70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009E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CE4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C2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A61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527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EA7525"/>
    <w:multiLevelType w:val="hybridMultilevel"/>
    <w:tmpl w:val="1E40E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824766"/>
    <w:multiLevelType w:val="hybridMultilevel"/>
    <w:tmpl w:val="B58C4D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0FA6731F"/>
    <w:multiLevelType w:val="hybridMultilevel"/>
    <w:tmpl w:val="53E26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71053"/>
    <w:multiLevelType w:val="hybridMultilevel"/>
    <w:tmpl w:val="09823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8275E"/>
    <w:multiLevelType w:val="hybridMultilevel"/>
    <w:tmpl w:val="BB0AFD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CF61DD"/>
    <w:multiLevelType w:val="hybridMultilevel"/>
    <w:tmpl w:val="B47EF27E"/>
    <w:lvl w:ilvl="0" w:tplc="48068E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F7F46"/>
    <w:multiLevelType w:val="hybridMultilevel"/>
    <w:tmpl w:val="85AEE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64086"/>
    <w:multiLevelType w:val="hybridMultilevel"/>
    <w:tmpl w:val="7B027CFE"/>
    <w:lvl w:ilvl="0" w:tplc="B11C1AC6">
      <w:numFmt w:val="bullet"/>
      <w:lvlText w:val="-"/>
      <w:lvlJc w:val="left"/>
      <w:pPr>
        <w:ind w:left="720" w:hanging="360"/>
      </w:pPr>
      <w:rPr>
        <w:rFonts w:ascii="MAXIMO" w:eastAsiaTheme="minorEastAsia" w:hAnsi="MAXIM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26CF9"/>
    <w:multiLevelType w:val="hybridMultilevel"/>
    <w:tmpl w:val="B48CFA32"/>
    <w:lvl w:ilvl="0" w:tplc="23DC1D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E2109"/>
    <w:multiLevelType w:val="hybridMultilevel"/>
    <w:tmpl w:val="1F2083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791AF9"/>
    <w:multiLevelType w:val="hybridMultilevel"/>
    <w:tmpl w:val="DBBC5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133D6"/>
    <w:multiLevelType w:val="hybridMultilevel"/>
    <w:tmpl w:val="A9024F94"/>
    <w:lvl w:ilvl="0" w:tplc="23DC1D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F1353"/>
    <w:multiLevelType w:val="hybridMultilevel"/>
    <w:tmpl w:val="0C58E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916CDD"/>
    <w:multiLevelType w:val="hybridMultilevel"/>
    <w:tmpl w:val="2E304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2A05EA"/>
    <w:multiLevelType w:val="hybridMultilevel"/>
    <w:tmpl w:val="2F8ED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61DD"/>
    <w:multiLevelType w:val="hybridMultilevel"/>
    <w:tmpl w:val="AA6A50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2F0EB9"/>
    <w:multiLevelType w:val="hybridMultilevel"/>
    <w:tmpl w:val="18DE607E"/>
    <w:lvl w:ilvl="0" w:tplc="23DC1D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6F7413"/>
    <w:multiLevelType w:val="hybridMultilevel"/>
    <w:tmpl w:val="E7B495FA"/>
    <w:lvl w:ilvl="0" w:tplc="CDE208D4">
      <w:numFmt w:val="bullet"/>
      <w:lvlText w:val="-"/>
      <w:lvlJc w:val="left"/>
      <w:pPr>
        <w:ind w:left="1080" w:hanging="360"/>
      </w:pPr>
      <w:rPr>
        <w:rFonts w:ascii="MAXIMO" w:eastAsiaTheme="minorEastAsia" w:hAnsi="MAXIM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5F062A"/>
    <w:multiLevelType w:val="hybridMultilevel"/>
    <w:tmpl w:val="596284A2"/>
    <w:lvl w:ilvl="0" w:tplc="23DC1D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866392"/>
    <w:multiLevelType w:val="hybridMultilevel"/>
    <w:tmpl w:val="3F5895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3DC1DE8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28346F"/>
    <w:multiLevelType w:val="hybridMultilevel"/>
    <w:tmpl w:val="90C2FA04"/>
    <w:lvl w:ilvl="0" w:tplc="23DC1DE8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2101AC"/>
    <w:multiLevelType w:val="hybridMultilevel"/>
    <w:tmpl w:val="D14E4874"/>
    <w:lvl w:ilvl="0" w:tplc="106C56AE">
      <w:numFmt w:val="bullet"/>
      <w:lvlText w:val=""/>
      <w:lvlJc w:val="left"/>
      <w:pPr>
        <w:ind w:left="720" w:hanging="360"/>
      </w:pPr>
      <w:rPr>
        <w:rFonts w:ascii="Symbol" w:eastAsiaTheme="minorEastAsia" w:hAnsi="Symbol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0B050B"/>
    <w:multiLevelType w:val="hybridMultilevel"/>
    <w:tmpl w:val="73CCF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C33C6E"/>
    <w:multiLevelType w:val="hybridMultilevel"/>
    <w:tmpl w:val="0C58E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608B8"/>
    <w:multiLevelType w:val="hybridMultilevel"/>
    <w:tmpl w:val="BA48E97A"/>
    <w:lvl w:ilvl="0" w:tplc="CFDE045C">
      <w:numFmt w:val="bullet"/>
      <w:lvlText w:val="-"/>
      <w:lvlJc w:val="left"/>
      <w:pPr>
        <w:ind w:left="36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C05455"/>
    <w:multiLevelType w:val="hybridMultilevel"/>
    <w:tmpl w:val="1E38928A"/>
    <w:lvl w:ilvl="0" w:tplc="C51EA958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265371">
    <w:abstractNumId w:val="34"/>
  </w:num>
  <w:num w:numId="2" w16cid:durableId="632101119">
    <w:abstractNumId w:val="35"/>
  </w:num>
  <w:num w:numId="3" w16cid:durableId="689995303">
    <w:abstractNumId w:val="14"/>
  </w:num>
  <w:num w:numId="4" w16cid:durableId="465205034">
    <w:abstractNumId w:val="25"/>
  </w:num>
  <w:num w:numId="5" w16cid:durableId="1490900649">
    <w:abstractNumId w:val="26"/>
  </w:num>
  <w:num w:numId="6" w16cid:durableId="294257240">
    <w:abstractNumId w:val="19"/>
  </w:num>
  <w:num w:numId="7" w16cid:durableId="1604872927">
    <w:abstractNumId w:val="29"/>
  </w:num>
  <w:num w:numId="8" w16cid:durableId="1056900729">
    <w:abstractNumId w:val="18"/>
  </w:num>
  <w:num w:numId="9" w16cid:durableId="1185090750">
    <w:abstractNumId w:val="21"/>
  </w:num>
  <w:num w:numId="10" w16cid:durableId="1548298880">
    <w:abstractNumId w:val="28"/>
  </w:num>
  <w:num w:numId="11" w16cid:durableId="1588539020">
    <w:abstractNumId w:val="30"/>
  </w:num>
  <w:num w:numId="12" w16cid:durableId="1870097254">
    <w:abstractNumId w:val="17"/>
  </w:num>
  <w:num w:numId="13" w16cid:durableId="1483157563">
    <w:abstractNumId w:val="27"/>
  </w:num>
  <w:num w:numId="14" w16cid:durableId="1449399194">
    <w:abstractNumId w:val="11"/>
  </w:num>
  <w:num w:numId="15" w16cid:durableId="84880776">
    <w:abstractNumId w:val="32"/>
  </w:num>
  <w:num w:numId="16" w16cid:durableId="2065368434">
    <w:abstractNumId w:val="24"/>
  </w:num>
  <w:num w:numId="17" w16cid:durableId="354429400">
    <w:abstractNumId w:val="10"/>
  </w:num>
  <w:num w:numId="18" w16cid:durableId="2035299092">
    <w:abstractNumId w:val="33"/>
  </w:num>
  <w:num w:numId="19" w16cid:durableId="369377127">
    <w:abstractNumId w:val="22"/>
  </w:num>
  <w:num w:numId="20" w16cid:durableId="1107232068">
    <w:abstractNumId w:val="12"/>
  </w:num>
  <w:num w:numId="21" w16cid:durableId="807624430">
    <w:abstractNumId w:val="15"/>
  </w:num>
  <w:num w:numId="22" w16cid:durableId="1523861406">
    <w:abstractNumId w:val="16"/>
  </w:num>
  <w:num w:numId="23" w16cid:durableId="2137678292">
    <w:abstractNumId w:val="23"/>
  </w:num>
  <w:num w:numId="24" w16cid:durableId="1470047879">
    <w:abstractNumId w:val="31"/>
  </w:num>
  <w:num w:numId="25" w16cid:durableId="1406144853">
    <w:abstractNumId w:val="13"/>
  </w:num>
  <w:num w:numId="26" w16cid:durableId="1243878223">
    <w:abstractNumId w:val="20"/>
  </w:num>
  <w:num w:numId="27" w16cid:durableId="940333068">
    <w:abstractNumId w:val="0"/>
  </w:num>
  <w:num w:numId="28" w16cid:durableId="793252744">
    <w:abstractNumId w:val="1"/>
  </w:num>
  <w:num w:numId="29" w16cid:durableId="1207906892">
    <w:abstractNumId w:val="2"/>
  </w:num>
  <w:num w:numId="30" w16cid:durableId="762072946">
    <w:abstractNumId w:val="3"/>
  </w:num>
  <w:num w:numId="31" w16cid:durableId="2087073765">
    <w:abstractNumId w:val="8"/>
  </w:num>
  <w:num w:numId="32" w16cid:durableId="1212112310">
    <w:abstractNumId w:val="4"/>
  </w:num>
  <w:num w:numId="33" w16cid:durableId="1304382184">
    <w:abstractNumId w:val="5"/>
  </w:num>
  <w:num w:numId="34" w16cid:durableId="578903776">
    <w:abstractNumId w:val="6"/>
  </w:num>
  <w:num w:numId="35" w16cid:durableId="1137264427">
    <w:abstractNumId w:val="7"/>
  </w:num>
  <w:num w:numId="36" w16cid:durableId="5215495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A52"/>
    <w:rsid w:val="00003CEB"/>
    <w:rsid w:val="00022244"/>
    <w:rsid w:val="00027937"/>
    <w:rsid w:val="00027B04"/>
    <w:rsid w:val="00045908"/>
    <w:rsid w:val="000C4685"/>
    <w:rsid w:val="000C7354"/>
    <w:rsid w:val="001100F4"/>
    <w:rsid w:val="001102A5"/>
    <w:rsid w:val="00137DDF"/>
    <w:rsid w:val="001628D0"/>
    <w:rsid w:val="00174AE7"/>
    <w:rsid w:val="00190298"/>
    <w:rsid w:val="001917D5"/>
    <w:rsid w:val="001F13EF"/>
    <w:rsid w:val="00200201"/>
    <w:rsid w:val="00201B46"/>
    <w:rsid w:val="00212B8D"/>
    <w:rsid w:val="002374A0"/>
    <w:rsid w:val="002652A7"/>
    <w:rsid w:val="002C10A2"/>
    <w:rsid w:val="002D0D89"/>
    <w:rsid w:val="002E5D7F"/>
    <w:rsid w:val="003075A2"/>
    <w:rsid w:val="003470BF"/>
    <w:rsid w:val="00386E8F"/>
    <w:rsid w:val="003F2BAA"/>
    <w:rsid w:val="00401B61"/>
    <w:rsid w:val="00406ED1"/>
    <w:rsid w:val="0041212F"/>
    <w:rsid w:val="004419BE"/>
    <w:rsid w:val="00450621"/>
    <w:rsid w:val="00486FEE"/>
    <w:rsid w:val="004913C4"/>
    <w:rsid w:val="0050255A"/>
    <w:rsid w:val="0052572A"/>
    <w:rsid w:val="0052648B"/>
    <w:rsid w:val="005348C6"/>
    <w:rsid w:val="005369CB"/>
    <w:rsid w:val="0055695C"/>
    <w:rsid w:val="005726AA"/>
    <w:rsid w:val="00580E10"/>
    <w:rsid w:val="00587F5C"/>
    <w:rsid w:val="00592765"/>
    <w:rsid w:val="005B07FF"/>
    <w:rsid w:val="005B3E4D"/>
    <w:rsid w:val="005C66B9"/>
    <w:rsid w:val="005D5FF4"/>
    <w:rsid w:val="005E2C58"/>
    <w:rsid w:val="005E51E1"/>
    <w:rsid w:val="005E538D"/>
    <w:rsid w:val="005F22B0"/>
    <w:rsid w:val="005F52B1"/>
    <w:rsid w:val="0063137B"/>
    <w:rsid w:val="006607B3"/>
    <w:rsid w:val="00685EAF"/>
    <w:rsid w:val="00686CFA"/>
    <w:rsid w:val="006E33BF"/>
    <w:rsid w:val="00701016"/>
    <w:rsid w:val="007133E6"/>
    <w:rsid w:val="00714D8F"/>
    <w:rsid w:val="00735B70"/>
    <w:rsid w:val="0074405D"/>
    <w:rsid w:val="00761043"/>
    <w:rsid w:val="00767770"/>
    <w:rsid w:val="007770FE"/>
    <w:rsid w:val="007C45CF"/>
    <w:rsid w:val="007E0F16"/>
    <w:rsid w:val="00804C1D"/>
    <w:rsid w:val="008328F4"/>
    <w:rsid w:val="00845506"/>
    <w:rsid w:val="0084698A"/>
    <w:rsid w:val="008B596C"/>
    <w:rsid w:val="008D0A93"/>
    <w:rsid w:val="008E5894"/>
    <w:rsid w:val="00902198"/>
    <w:rsid w:val="009124AE"/>
    <w:rsid w:val="009440A9"/>
    <w:rsid w:val="00951691"/>
    <w:rsid w:val="00961542"/>
    <w:rsid w:val="009A2CA4"/>
    <w:rsid w:val="009B3D71"/>
    <w:rsid w:val="009B6F0C"/>
    <w:rsid w:val="009C5723"/>
    <w:rsid w:val="009E2793"/>
    <w:rsid w:val="009F3F15"/>
    <w:rsid w:val="00A05F22"/>
    <w:rsid w:val="00A06F17"/>
    <w:rsid w:val="00A16622"/>
    <w:rsid w:val="00A312E4"/>
    <w:rsid w:val="00A31469"/>
    <w:rsid w:val="00A31DE9"/>
    <w:rsid w:val="00A41A52"/>
    <w:rsid w:val="00A72BAE"/>
    <w:rsid w:val="00A8135E"/>
    <w:rsid w:val="00A879B2"/>
    <w:rsid w:val="00A943DC"/>
    <w:rsid w:val="00AA2773"/>
    <w:rsid w:val="00AC0588"/>
    <w:rsid w:val="00AD66D3"/>
    <w:rsid w:val="00AD7B63"/>
    <w:rsid w:val="00B071D7"/>
    <w:rsid w:val="00B07E95"/>
    <w:rsid w:val="00B13284"/>
    <w:rsid w:val="00B6126A"/>
    <w:rsid w:val="00B639A8"/>
    <w:rsid w:val="00B7068A"/>
    <w:rsid w:val="00B7521E"/>
    <w:rsid w:val="00B90B14"/>
    <w:rsid w:val="00BA644D"/>
    <w:rsid w:val="00BB1BE5"/>
    <w:rsid w:val="00BD5E4D"/>
    <w:rsid w:val="00BE7AF8"/>
    <w:rsid w:val="00BF16DE"/>
    <w:rsid w:val="00C24828"/>
    <w:rsid w:val="00C2794D"/>
    <w:rsid w:val="00C30498"/>
    <w:rsid w:val="00C30A7F"/>
    <w:rsid w:val="00C42C64"/>
    <w:rsid w:val="00C5374E"/>
    <w:rsid w:val="00C655B8"/>
    <w:rsid w:val="00C7611D"/>
    <w:rsid w:val="00CA1EA9"/>
    <w:rsid w:val="00CE607D"/>
    <w:rsid w:val="00CE7D1B"/>
    <w:rsid w:val="00D26579"/>
    <w:rsid w:val="00D34327"/>
    <w:rsid w:val="00DB0D23"/>
    <w:rsid w:val="00DC24D9"/>
    <w:rsid w:val="00E04121"/>
    <w:rsid w:val="00E32A98"/>
    <w:rsid w:val="00E41FF3"/>
    <w:rsid w:val="00E514C2"/>
    <w:rsid w:val="00E63167"/>
    <w:rsid w:val="00E72D85"/>
    <w:rsid w:val="00EB5914"/>
    <w:rsid w:val="00EE231A"/>
    <w:rsid w:val="00EE473D"/>
    <w:rsid w:val="00EE58BA"/>
    <w:rsid w:val="00EF6D46"/>
    <w:rsid w:val="00F22CDC"/>
    <w:rsid w:val="00F24507"/>
    <w:rsid w:val="00F5589C"/>
    <w:rsid w:val="00FA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F29DC"/>
  <w15:chartTrackingRefBased/>
  <w15:docId w15:val="{FBC9291F-A7DD-4765-8D0B-0288FA4B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B1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35B70"/>
    <w:pPr>
      <w:keepNext/>
      <w:keepLines/>
      <w:spacing w:before="320" w:after="80" w:line="240" w:lineRule="auto"/>
      <w:jc w:val="center"/>
      <w:outlineLvl w:val="0"/>
    </w:pPr>
    <w:rPr>
      <w:rFonts w:ascii="MAXIMO" w:eastAsiaTheme="majorEastAsia" w:hAnsi="MAXIMO" w:cstheme="majorBidi"/>
      <w:caps/>
      <w:color w:val="F9A01B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A98"/>
    <w:pPr>
      <w:keepNext/>
      <w:keepLines/>
      <w:shd w:val="clear" w:color="auto" w:fill="005CFF"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17D5"/>
    <w:pPr>
      <w:keepNext/>
      <w:keepLines/>
      <w:spacing w:before="160" w:after="0" w:line="240" w:lineRule="auto"/>
      <w:outlineLvl w:val="2"/>
    </w:pPr>
    <w:rPr>
      <w:rFonts w:ascii="Tahoma" w:eastAsiaTheme="majorEastAsia" w:hAnsi="Tahoma" w:cstheme="majorBidi"/>
      <w:sz w:val="2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1EA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1E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E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E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E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EA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CA1EA9"/>
    <w:rPr>
      <w:b/>
      <w:bCs/>
      <w:caps w:val="0"/>
      <w:smallCap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A1EA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A1EA9"/>
    <w:rPr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735B70"/>
    <w:rPr>
      <w:rFonts w:ascii="MAXIMO" w:eastAsiaTheme="majorEastAsia" w:hAnsi="MAXIMO" w:cstheme="majorBidi"/>
      <w:caps/>
      <w:color w:val="F9A01B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2A98"/>
    <w:rPr>
      <w:rFonts w:asciiTheme="majorHAnsi" w:eastAsiaTheme="majorEastAsia" w:hAnsiTheme="majorHAnsi" w:cstheme="majorBidi"/>
      <w:caps/>
      <w:color w:val="FFFFFF" w:themeColor="background1"/>
      <w:sz w:val="32"/>
      <w:szCs w:val="32"/>
      <w:shd w:val="clear" w:color="auto" w:fill="005CFF"/>
    </w:rPr>
  </w:style>
  <w:style w:type="character" w:customStyle="1" w:styleId="Heading3Char">
    <w:name w:val="Heading 3 Char"/>
    <w:basedOn w:val="DefaultParagraphFont"/>
    <w:link w:val="Heading3"/>
    <w:uiPriority w:val="9"/>
    <w:rsid w:val="001917D5"/>
    <w:rPr>
      <w:rFonts w:ascii="Tahoma" w:eastAsiaTheme="majorEastAsia" w:hAnsi="Tahoma" w:cstheme="majorBidi"/>
      <w:sz w:val="2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A1EA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CA1EA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EA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EA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EA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EA9"/>
    <w:rPr>
      <w:b/>
      <w:bCs/>
      <w:i/>
      <w:iCs/>
    </w:rPr>
  </w:style>
  <w:style w:type="character" w:styleId="IntenseEmphasis">
    <w:name w:val="Intense Emphasis"/>
    <w:basedOn w:val="DefaultParagraphFont"/>
    <w:uiPriority w:val="21"/>
    <w:qFormat/>
    <w:rsid w:val="00CA1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EA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1481AB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EA9"/>
    <w:rPr>
      <w:rFonts w:asciiTheme="majorHAnsi" w:eastAsiaTheme="majorEastAsia" w:hAnsiTheme="majorHAnsi" w:cstheme="majorBidi"/>
      <w:caps/>
      <w:color w:val="1481AB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CA1EA9"/>
    <w:rPr>
      <w:b/>
      <w:bCs/>
      <w:caps w:val="0"/>
      <w:smallCaps/>
      <w:color w:val="auto"/>
      <w:spacing w:val="0"/>
      <w:u w:val="single"/>
    </w:rPr>
  </w:style>
  <w:style w:type="character" w:styleId="Hyperlink">
    <w:name w:val="Hyperlink"/>
    <w:basedOn w:val="DefaultParagraphFont"/>
    <w:unhideWhenUsed/>
    <w:rPr>
      <w:color w:val="6FA0C0" w:themeColor="text2" w:themeTint="99"/>
      <w:u w:val="single"/>
    </w:rPr>
  </w:style>
  <w:style w:type="character" w:styleId="FollowedHyperlink">
    <w:name w:val="FollowedHyperlink"/>
    <w:basedOn w:val="Hyperlink"/>
    <w:uiPriority w:val="99"/>
    <w:semiHidden/>
    <w:unhideWhenUsed/>
    <w:rsid w:val="00E32A98"/>
    <w:rPr>
      <w:rFonts w:ascii="Verdana" w:hAnsi="Verdana"/>
      <w:b/>
      <w:caps/>
      <w:smallCaps w:val="0"/>
      <w:color w:val="005CFF"/>
      <w:sz w:val="22"/>
      <w:u w:val="none"/>
    </w:rPr>
  </w:style>
  <w:style w:type="paragraph" w:styleId="NoSpacing">
    <w:name w:val="No Spacing"/>
    <w:link w:val="NoSpacingChar"/>
    <w:uiPriority w:val="1"/>
    <w:qFormat/>
    <w:rsid w:val="00CA1EA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Quote">
    <w:name w:val="Quote"/>
    <w:basedOn w:val="Normal"/>
    <w:next w:val="Normal"/>
    <w:link w:val="QuoteChar"/>
    <w:uiPriority w:val="29"/>
    <w:qFormat/>
    <w:rsid w:val="00CA1EA9"/>
    <w:pPr>
      <w:spacing w:before="160"/>
      <w:ind w:left="720" w:right="720"/>
      <w:jc w:val="center"/>
    </w:pPr>
    <w:rPr>
      <w:i/>
      <w:iCs/>
      <w:color w:val="1D99A0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A1EA9"/>
    <w:rPr>
      <w:i/>
      <w:iCs/>
      <w:color w:val="1D99A0" w:themeColor="accent3" w:themeShade="BF"/>
      <w:sz w:val="24"/>
      <w:szCs w:val="24"/>
    </w:rPr>
  </w:style>
  <w:style w:type="character" w:styleId="Strong">
    <w:name w:val="Strong"/>
    <w:basedOn w:val="DefaultParagraphFont"/>
    <w:uiPriority w:val="22"/>
    <w:qFormat/>
    <w:rsid w:val="00CA1E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3EF"/>
    <w:pPr>
      <w:numPr>
        <w:ilvl w:val="1"/>
      </w:numPr>
      <w:spacing w:after="0" w:line="240" w:lineRule="auto"/>
      <w:jc w:val="center"/>
    </w:pPr>
    <w:rPr>
      <w:rFonts w:ascii="MAXIMO" w:hAnsi="MAXIMO"/>
      <w:color w:val="21ADE3"/>
      <w:sz w:val="2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3EF"/>
    <w:rPr>
      <w:rFonts w:ascii="MAXIMO" w:hAnsi="MAXIMO"/>
      <w:color w:val="21ADE3"/>
      <w:sz w:val="24"/>
      <w:szCs w:val="28"/>
    </w:rPr>
  </w:style>
  <w:style w:type="character" w:styleId="SubtleEmphasis">
    <w:name w:val="Subtle Emphasis"/>
    <w:basedOn w:val="DefaultParagraphFont"/>
    <w:uiPriority w:val="19"/>
    <w:qFormat/>
    <w:rsid w:val="00CA1EA9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CA1EA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paragraph" w:styleId="Title">
    <w:name w:val="Title"/>
    <w:basedOn w:val="Normal"/>
    <w:next w:val="Normal"/>
    <w:link w:val="TitleChar"/>
    <w:uiPriority w:val="10"/>
    <w:qFormat/>
    <w:rsid w:val="001F13EF"/>
    <w:pPr>
      <w:spacing w:after="400" w:line="240" w:lineRule="auto"/>
      <w:contextualSpacing/>
      <w:jc w:val="center"/>
    </w:pPr>
    <w:rPr>
      <w:rFonts w:ascii="Trade Gothic LT Std" w:eastAsiaTheme="majorEastAsia" w:hAnsi="Trade Gothic LT Std" w:cstheme="majorBidi"/>
      <w:b/>
      <w:caps/>
      <w:color w:val="21ADE3"/>
      <w:spacing w:val="30"/>
      <w:sz w:val="5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F13EF"/>
    <w:rPr>
      <w:rFonts w:ascii="Trade Gothic LT Std" w:eastAsiaTheme="majorEastAsia" w:hAnsi="Trade Gothic LT Std" w:cstheme="majorBidi"/>
      <w:b/>
      <w:caps/>
      <w:color w:val="21ADE3"/>
      <w:spacing w:val="30"/>
      <w:sz w:val="52"/>
      <w:szCs w:val="7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1EA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E33BF"/>
    <w:pPr>
      <w:tabs>
        <w:tab w:val="center" w:pos="4680"/>
        <w:tab w:val="right" w:pos="9360"/>
      </w:tabs>
      <w:spacing w:after="0" w:line="240" w:lineRule="auto"/>
      <w:jc w:val="center"/>
    </w:pPr>
    <w:rPr>
      <w:rFonts w:ascii="Verdana" w:hAnsi="Verdana" w:cs="Times New Roman (Body CS)"/>
      <w:b/>
      <w:caps/>
      <w:color w:val="005CFF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6E33BF"/>
    <w:rPr>
      <w:rFonts w:ascii="Verdana" w:hAnsi="Verdana" w:cs="Times New Roman (Body CS)"/>
      <w:b/>
      <w:caps/>
      <w:color w:val="005CFF"/>
      <w:sz w:val="22"/>
    </w:rPr>
  </w:style>
  <w:style w:type="paragraph" w:styleId="Footer">
    <w:name w:val="footer"/>
    <w:basedOn w:val="Normal"/>
    <w:link w:val="FooterChar"/>
    <w:uiPriority w:val="99"/>
    <w:unhideWhenUsed/>
    <w:rsid w:val="00CA1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EA9"/>
  </w:style>
  <w:style w:type="paragraph" w:styleId="BalloonText">
    <w:name w:val="Balloon Text"/>
    <w:basedOn w:val="Normal"/>
    <w:link w:val="BalloonTextChar"/>
    <w:uiPriority w:val="99"/>
    <w:semiHidden/>
    <w:unhideWhenUsed/>
    <w:rsid w:val="008D0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A9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558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8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8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8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89C"/>
    <w:rPr>
      <w:b/>
      <w:bCs/>
      <w:sz w:val="20"/>
      <w:szCs w:val="20"/>
    </w:rPr>
  </w:style>
  <w:style w:type="paragraph" w:customStyle="1" w:styleId="RGCCHeading4">
    <w:name w:val="RGCC Heading 4"/>
    <w:basedOn w:val="Heading3"/>
    <w:link w:val="RGCCHeading4Char"/>
    <w:qFormat/>
    <w:rsid w:val="001917D5"/>
    <w:rPr>
      <w:color w:val="00B0F0"/>
      <w:sz w:val="32"/>
    </w:rPr>
  </w:style>
  <w:style w:type="character" w:customStyle="1" w:styleId="RGCCHeading4Char">
    <w:name w:val="RGCC Heading 4 Char"/>
    <w:basedOn w:val="Heading3Char"/>
    <w:link w:val="RGCCHeading4"/>
    <w:rsid w:val="001917D5"/>
    <w:rPr>
      <w:rFonts w:ascii="Tahoma" w:eastAsiaTheme="majorEastAsia" w:hAnsi="Tahoma" w:cstheme="majorBidi"/>
      <w:color w:val="00B0F0"/>
      <w:sz w:val="32"/>
      <w:szCs w:val="32"/>
    </w:rPr>
  </w:style>
  <w:style w:type="paragraph" w:styleId="Revision">
    <w:name w:val="Revision"/>
    <w:hidden/>
    <w:uiPriority w:val="99"/>
    <w:semiHidden/>
    <w:rsid w:val="00B13284"/>
    <w:pPr>
      <w:spacing w:after="0" w:line="240" w:lineRule="auto"/>
    </w:pPr>
  </w:style>
  <w:style w:type="paragraph" w:customStyle="1" w:styleId="Default">
    <w:name w:val="Default"/>
    <w:rsid w:val="00174AE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607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rishagrant.com/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ana\AppData\Roaming\Microsoft\Templates\Ion%20design%20(blank).dotx" TargetMode="External"/></Relationships>
</file>

<file path=word/theme/theme1.xml><?xml version="1.0" encoding="utf-8"?>
<a:theme xmlns:a="http://schemas.openxmlformats.org/drawingml/2006/main" name="Ion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FCF5BD8-5E1C-4823-BA27-6C2F271AAF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D527A9-858A-4DE6-85D1-2C4E15415F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C:\Users\Seana\AppData\Roaming\Microsoft\Templates\Ion design (blank).dotx</Template>
  <TotalTime>7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2018 Risha Grant Recording Agreement</vt:lpstr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 Risha Grant Recording Agreement</dc:title>
  <dc:subject/>
  <dc:creator>Shannyn Downey</dc:creator>
  <cp:keywords/>
  <dc:description/>
  <cp:lastModifiedBy>Paul Woodard</cp:lastModifiedBy>
  <cp:revision>4</cp:revision>
  <cp:lastPrinted>2017-07-13T06:36:00Z</cp:lastPrinted>
  <dcterms:created xsi:type="dcterms:W3CDTF">2022-04-18T22:19:00Z</dcterms:created>
  <dcterms:modified xsi:type="dcterms:W3CDTF">2022-04-21T17:24:00Z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TC034577119991</vt:lpwstr>
  </property>
</Properties>
</file>